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04" w:rsidRDefault="005B0804" w:rsidP="007A79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ученику</w:t>
      </w:r>
    </w:p>
    <w:p w:rsidR="005B0804" w:rsidRPr="007A79B4" w:rsidRDefault="005B0804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5B0804" w:rsidRPr="007A79B4" w:rsidRDefault="005B0804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выбираем  литер своего класса, переходим на страницу класса</w:t>
      </w:r>
    </w:p>
    <w:p w:rsidR="005B0804" w:rsidRPr="007A79B4" w:rsidRDefault="005B0804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5B0804" w:rsidRPr="007A79B4" w:rsidRDefault="005B0804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выбираем файл с заданием на текущую дату</w:t>
      </w:r>
    </w:p>
    <w:p w:rsidR="005B0804" w:rsidRPr="007A79B4" w:rsidRDefault="005B0804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выполняем задание</w:t>
      </w:r>
    </w:p>
    <w:p w:rsidR="005B0804" w:rsidRPr="007A79B4" w:rsidRDefault="005B0804" w:rsidP="005B33F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5B0804" w:rsidRDefault="005B080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5B33F1">
        <w:rPr>
          <w:rFonts w:ascii="Times New Roman" w:hAnsi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0804" w:rsidRDefault="005B080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5B0804" w:rsidRDefault="005B080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0804" w:rsidRDefault="005B080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5B0804" w:rsidRPr="005B33F1" w:rsidRDefault="005B080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5B0804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79B4"/>
    <w:rsid w:val="00433C78"/>
    <w:rsid w:val="00571333"/>
    <w:rsid w:val="005B0804"/>
    <w:rsid w:val="005B33F1"/>
    <w:rsid w:val="007A79B4"/>
    <w:rsid w:val="008A519D"/>
    <w:rsid w:val="00A00FE5"/>
    <w:rsid w:val="00FA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30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102</Words>
  <Characters>583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Зиля</cp:lastModifiedBy>
  <cp:revision>4</cp:revision>
  <cp:lastPrinted>2020-03-21T08:14:00Z</cp:lastPrinted>
  <dcterms:created xsi:type="dcterms:W3CDTF">2020-03-21T08:00:00Z</dcterms:created>
  <dcterms:modified xsi:type="dcterms:W3CDTF">2020-03-25T06:34:00Z</dcterms:modified>
</cp:coreProperties>
</file>